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99347D" w14:textId="77777777" w:rsidR="00533979" w:rsidRDefault="00533979">
      <w:pPr>
        <w:rPr>
          <w:rFonts w:ascii="Calibri" w:eastAsia="Times New Roman" w:hAnsi="Calibri" w:cs="Calibri"/>
          <w:b/>
          <w:bCs/>
          <w:color w:val="000000"/>
        </w:rPr>
      </w:pPr>
    </w:p>
    <w:p w14:paraId="58D0ED8F" w14:textId="77777777" w:rsidR="00EC5AF7" w:rsidRDefault="00EC5AF7">
      <w:pPr>
        <w:rPr>
          <w:rFonts w:ascii="Calibri" w:eastAsia="Times New Roman" w:hAnsi="Calibri" w:cs="Calibri"/>
          <w:b/>
          <w:bCs/>
          <w:color w:val="000000"/>
        </w:rPr>
      </w:pPr>
    </w:p>
    <w:p w14:paraId="6D84C844" w14:textId="00B09262" w:rsidR="005D7CD0" w:rsidRDefault="005D7CD0" w:rsidP="00EC5AF7">
      <w:pPr>
        <w:pStyle w:val="font7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g">
            <w:drawing>
              <wp:inline distT="0" distB="0" distL="0" distR="0" wp14:anchorId="3F2E1E68" wp14:editId="6F79F9BE">
                <wp:extent cx="3795431" cy="992038"/>
                <wp:effectExtent l="0" t="0" r="0" b="0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5431" cy="992038"/>
                          <a:chOff x="1298512" y="119023"/>
                          <a:chExt cx="4644852" cy="1955380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47478" y="119023"/>
                            <a:ext cx="3768619" cy="1811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 Box 5"/>
                        <wps:cNvSpPr txBox="1"/>
                        <wps:spPr>
                          <a:xfrm>
                            <a:off x="1298512" y="1810535"/>
                            <a:ext cx="4644852" cy="263868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4F9C562" w14:textId="3A459765" w:rsidR="005D7CD0" w:rsidRPr="005D7CD0" w:rsidRDefault="005D7CD0" w:rsidP="005D7CD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2E1E68" id="Group 6" o:spid="_x0000_s1026" style="width:298.85pt;height:78.1pt;mso-position-horizontal-relative:char;mso-position-vertical-relative:line" coordorigin="12985,1190" coordsize="46448,19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18474;top:1190;width:37686;height:18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12985;top:18105;width:46448;height:2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<v:textbox>
                    <w:txbxContent>
                      <w:p w14:paraId="34F9C562" w14:textId="3A459765" w:rsidR="005D7CD0" w:rsidRPr="005D7CD0" w:rsidRDefault="005D7CD0" w:rsidP="005D7CD0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36B673" w14:textId="353FD96C" w:rsidR="005D7CD0" w:rsidRDefault="005D7CD0" w:rsidP="005D7CD0">
      <w:pPr>
        <w:pStyle w:val="font7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WELCOME TO THE</w:t>
      </w:r>
    </w:p>
    <w:p w14:paraId="204F450B" w14:textId="423FEE13" w:rsidR="005D7CD0" w:rsidRPr="005D7CD0" w:rsidRDefault="005D7CD0" w:rsidP="005D7CD0">
      <w:pPr>
        <w:pStyle w:val="font7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SCHOOL-AGE PROGRAM</w:t>
      </w:r>
    </w:p>
    <w:p w14:paraId="102E8C02" w14:textId="1E6F6B10" w:rsidR="005D39BA" w:rsidRPr="00530641" w:rsidRDefault="00CB59F6" w:rsidP="00530641">
      <w:pPr>
        <w:pStyle w:val="font7"/>
        <w:spacing w:after="0" w:afterAutospacing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30641">
        <w:rPr>
          <w:rFonts w:asciiTheme="minorHAnsi" w:hAnsiTheme="minorHAnsi" w:cstheme="minorHAnsi"/>
          <w:b/>
          <w:bCs/>
          <w:sz w:val="22"/>
          <w:szCs w:val="22"/>
        </w:rPr>
        <w:t xml:space="preserve">After a long day in school your child wants to relax in a comfortable, home-like environment instead of an institutional </w:t>
      </w:r>
      <w:proofErr w:type="gramStart"/>
      <w:r w:rsidRPr="00530641">
        <w:rPr>
          <w:rFonts w:asciiTheme="minorHAnsi" w:hAnsiTheme="minorHAnsi" w:cstheme="minorHAnsi"/>
          <w:b/>
          <w:bCs/>
          <w:sz w:val="22"/>
          <w:szCs w:val="22"/>
        </w:rPr>
        <w:t>child care</w:t>
      </w:r>
      <w:proofErr w:type="gramEnd"/>
      <w:r w:rsidRPr="00530641">
        <w:rPr>
          <w:rFonts w:asciiTheme="minorHAnsi" w:hAnsiTheme="minorHAnsi" w:cstheme="minorHAnsi"/>
          <w:b/>
          <w:bCs/>
          <w:sz w:val="22"/>
          <w:szCs w:val="22"/>
        </w:rPr>
        <w:t xml:space="preserve"> facility. Little Big Steps School- Age Program provides a comfortable, safe, fun place for your child to unwind, play, practice skills, and interact with caring adults</w:t>
      </w:r>
      <w:r w:rsidR="005D39BA" w:rsidRPr="00530641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53FB46F3" w14:textId="7B344AE9" w:rsidR="005D39BA" w:rsidRPr="00530641" w:rsidRDefault="00530641" w:rsidP="005D39BA">
      <w:pPr>
        <w:pStyle w:val="font7"/>
        <w:spacing w:after="0" w:afterAutospacing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30641">
        <w:rPr>
          <w:rFonts w:asciiTheme="minorHAnsi" w:hAnsiTheme="minorHAnsi" w:cstheme="minorHAnsi"/>
          <w:b/>
          <w:bCs/>
          <w:sz w:val="22"/>
          <w:szCs w:val="22"/>
          <w:u w:val="single"/>
        </w:rPr>
        <w:t>SOME OF THE WAYS WE PROVIDE QUALITY CARE:</w:t>
      </w:r>
    </w:p>
    <w:p w14:paraId="69CC4BB7" w14:textId="77777777" w:rsidR="005D39BA" w:rsidRPr="005D39BA" w:rsidRDefault="005D39BA" w:rsidP="00530641">
      <w:pPr>
        <w:pStyle w:val="font8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5D39BA">
        <w:rPr>
          <w:rFonts w:asciiTheme="minorHAnsi" w:hAnsiTheme="minorHAnsi" w:cstheme="minorHAnsi"/>
          <w:b/>
          <w:bCs/>
          <w:sz w:val="22"/>
          <w:szCs w:val="22"/>
        </w:rPr>
        <w:t>A safe learning environment that promotes creativity, independence and cooperation.</w:t>
      </w:r>
    </w:p>
    <w:p w14:paraId="5D8195A7" w14:textId="77777777" w:rsidR="005D39BA" w:rsidRPr="005D39BA" w:rsidRDefault="005D39BA" w:rsidP="00530641">
      <w:pPr>
        <w:pStyle w:val="font8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5D39BA">
        <w:rPr>
          <w:rFonts w:asciiTheme="minorHAnsi" w:hAnsiTheme="minorHAnsi" w:cstheme="minorHAnsi"/>
          <w:b/>
          <w:bCs/>
          <w:sz w:val="22"/>
          <w:szCs w:val="22"/>
        </w:rPr>
        <w:t>A caring, educated teacher who has vast experience working with school-age children.</w:t>
      </w:r>
    </w:p>
    <w:p w14:paraId="4F571044" w14:textId="77777777" w:rsidR="005D39BA" w:rsidRPr="005D39BA" w:rsidRDefault="005D39BA" w:rsidP="00530641">
      <w:pPr>
        <w:pStyle w:val="font8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5D39BA">
        <w:rPr>
          <w:rFonts w:asciiTheme="minorHAnsi" w:hAnsiTheme="minorHAnsi" w:cstheme="minorHAnsi"/>
          <w:b/>
          <w:bCs/>
          <w:sz w:val="22"/>
          <w:szCs w:val="22"/>
        </w:rPr>
        <w:t>A wide range of age-appropriate materials and activities.</w:t>
      </w:r>
    </w:p>
    <w:p w14:paraId="5A17F06C" w14:textId="77777777" w:rsidR="005D39BA" w:rsidRPr="005D39BA" w:rsidRDefault="005D39BA" w:rsidP="00530641">
      <w:pPr>
        <w:pStyle w:val="font8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5D39BA">
        <w:rPr>
          <w:rFonts w:asciiTheme="minorHAnsi" w:hAnsiTheme="minorHAnsi" w:cstheme="minorHAnsi"/>
          <w:b/>
          <w:bCs/>
          <w:sz w:val="22"/>
          <w:szCs w:val="22"/>
        </w:rPr>
        <w:t>A balance of structured, teacher-directed activities and unstructured, child-initiated experiences.</w:t>
      </w:r>
    </w:p>
    <w:p w14:paraId="636F3267" w14:textId="77777777" w:rsidR="005D39BA" w:rsidRPr="005D39BA" w:rsidRDefault="005D39BA" w:rsidP="00530641">
      <w:pPr>
        <w:pStyle w:val="font8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5D39BA">
        <w:rPr>
          <w:rFonts w:asciiTheme="minorHAnsi" w:hAnsiTheme="minorHAnsi" w:cstheme="minorHAnsi"/>
          <w:b/>
          <w:bCs/>
          <w:sz w:val="22"/>
          <w:szCs w:val="22"/>
        </w:rPr>
        <w:t>Plenty of time for active play and socialization.</w:t>
      </w:r>
    </w:p>
    <w:p w14:paraId="3BED8B16" w14:textId="77777777" w:rsidR="005D39BA" w:rsidRPr="005D39BA" w:rsidRDefault="005D39BA" w:rsidP="00530641">
      <w:pPr>
        <w:pStyle w:val="font8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5D39BA">
        <w:rPr>
          <w:rFonts w:asciiTheme="minorHAnsi" w:hAnsiTheme="minorHAnsi" w:cstheme="minorHAnsi"/>
          <w:b/>
          <w:bCs/>
          <w:sz w:val="22"/>
          <w:szCs w:val="22"/>
        </w:rPr>
        <w:t>Opportunities to participate in meal and snack preparation.</w:t>
      </w:r>
    </w:p>
    <w:p w14:paraId="22FD9386" w14:textId="77777777" w:rsidR="005D39BA" w:rsidRPr="005D39BA" w:rsidRDefault="005D39BA" w:rsidP="00530641">
      <w:pPr>
        <w:pStyle w:val="font8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5D39BA">
        <w:rPr>
          <w:rFonts w:asciiTheme="minorHAnsi" w:hAnsiTheme="minorHAnsi" w:cstheme="minorHAnsi"/>
          <w:b/>
          <w:bCs/>
          <w:sz w:val="22"/>
          <w:szCs w:val="22"/>
        </w:rPr>
        <w:t>Time for relaxation and "chilling out".</w:t>
      </w:r>
    </w:p>
    <w:p w14:paraId="75114EEC" w14:textId="77777777" w:rsidR="005D39BA" w:rsidRPr="005D39BA" w:rsidRDefault="005D39BA" w:rsidP="00530641">
      <w:pPr>
        <w:pStyle w:val="font8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5D39BA">
        <w:rPr>
          <w:rFonts w:asciiTheme="minorHAnsi" w:hAnsiTheme="minorHAnsi" w:cstheme="minorHAnsi"/>
          <w:b/>
          <w:bCs/>
          <w:sz w:val="22"/>
          <w:szCs w:val="22"/>
        </w:rPr>
        <w:t>A quiet place to study, with homework assistance available.</w:t>
      </w:r>
    </w:p>
    <w:p w14:paraId="340DAC5F" w14:textId="77777777" w:rsidR="005D39BA" w:rsidRPr="005D39BA" w:rsidRDefault="005D39BA" w:rsidP="00530641">
      <w:pPr>
        <w:pStyle w:val="font8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5D39BA">
        <w:rPr>
          <w:rFonts w:asciiTheme="minorHAnsi" w:hAnsiTheme="minorHAnsi" w:cstheme="minorHAnsi"/>
          <w:b/>
          <w:bCs/>
          <w:sz w:val="22"/>
          <w:szCs w:val="22"/>
        </w:rPr>
        <w:t>The opportunity to interact with children of various ages.</w:t>
      </w:r>
    </w:p>
    <w:p w14:paraId="2415AFCB" w14:textId="1926F360" w:rsidR="00533979" w:rsidRDefault="00533979" w:rsidP="007B12B2">
      <w:pPr>
        <w:tabs>
          <w:tab w:val="left" w:pos="2400"/>
        </w:tabs>
      </w:pPr>
    </w:p>
    <w:sectPr w:rsidR="00533979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69631B" w14:textId="77777777" w:rsidR="007F2187" w:rsidRDefault="007F2187" w:rsidP="007C2B26">
      <w:pPr>
        <w:spacing w:after="0" w:line="240" w:lineRule="auto"/>
      </w:pPr>
      <w:r>
        <w:separator/>
      </w:r>
    </w:p>
  </w:endnote>
  <w:endnote w:type="continuationSeparator" w:id="0">
    <w:p w14:paraId="54036D2E" w14:textId="77777777" w:rsidR="007F2187" w:rsidRDefault="007F2187" w:rsidP="007C2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31D5A" w14:textId="77777777" w:rsidR="00666153" w:rsidRDefault="00666153" w:rsidP="00666153">
    <w:pPr>
      <w:pStyle w:val="Footer"/>
      <w:jc w:val="right"/>
      <w:rPr>
        <w:rFonts w:ascii="Times New Roman" w:hAnsi="Times New Roman" w:cs="Times New Roman"/>
        <w:b/>
        <w:bCs/>
        <w:color w:val="262626" w:themeColor="text1" w:themeTint="D9"/>
        <w:sz w:val="20"/>
        <w:szCs w:val="20"/>
      </w:rPr>
    </w:pPr>
    <w:r w:rsidRPr="00666153">
      <w:rPr>
        <w:rFonts w:ascii="Times New Roman" w:hAnsi="Times New Roman" w:cs="Times New Roman"/>
        <w:b/>
        <w:bCs/>
        <w:noProof/>
        <w:color w:val="262626" w:themeColor="text1" w:themeTint="D9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525A49F" wp14:editId="00292AE7">
              <wp:simplePos x="0" y="0"/>
              <wp:positionH relativeFrom="page">
                <wp:posOffset>47625</wp:posOffset>
              </wp:positionH>
              <wp:positionV relativeFrom="paragraph">
                <wp:posOffset>20955</wp:posOffset>
              </wp:positionV>
              <wp:extent cx="7667625" cy="1581150"/>
              <wp:effectExtent l="0" t="0" r="9525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7625" cy="158115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38000">
                            <a:srgbClr val="70AD47">
                              <a:lumMod val="5000"/>
                              <a:lumOff val="95000"/>
                            </a:srgbClr>
                          </a:gs>
                          <a:gs pos="0">
                            <a:srgbClr val="F8FBF5"/>
                          </a:gs>
                          <a:gs pos="100000">
                            <a:srgbClr val="70AD47">
                              <a:lumMod val="45000"/>
                              <a:lumOff val="55000"/>
                            </a:srgbClr>
                          </a:gs>
                          <a:gs pos="100000">
                            <a:srgbClr val="70AD47">
                              <a:lumMod val="45000"/>
                              <a:lumOff val="55000"/>
                            </a:srgbClr>
                          </a:gs>
                          <a:gs pos="100000">
                            <a:srgbClr val="70AD47">
                              <a:lumMod val="30000"/>
                              <a:lumOff val="70000"/>
                            </a:srgbClr>
                          </a:gs>
                        </a:gsLst>
                        <a:lin ang="27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974CF8" id="Rectangle 3" o:spid="_x0000_s1026" style="position:absolute;margin-left:3.75pt;margin-top:1.65pt;width:603.75pt;height:124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" fillcolor="#f8fbf5" stroked="f" strokeweight="1pt">
              <v:fill color2="#d4e8c6" rotate="t" angle="45" colors="0 #f8fbf5;24904f #f8fbf6;1 #bedcaa;1 #bedcaa;1 #d4e8c6" focus="100%" type="gradient"/>
              <w10:wrap anchorx="page"/>
            </v:rect>
          </w:pict>
        </mc:Fallback>
      </mc:AlternateContent>
    </w:r>
  </w:p>
  <w:p w14:paraId="64F9C190" w14:textId="77777777" w:rsidR="00666153" w:rsidRDefault="00666153" w:rsidP="00666153">
    <w:pPr>
      <w:pStyle w:val="Footer"/>
      <w:jc w:val="right"/>
      <w:rPr>
        <w:rFonts w:ascii="Times New Roman" w:hAnsi="Times New Roman" w:cs="Times New Roman"/>
        <w:b/>
        <w:bCs/>
        <w:color w:val="262626" w:themeColor="text1" w:themeTint="D9"/>
        <w:sz w:val="20"/>
        <w:szCs w:val="20"/>
      </w:rPr>
    </w:pPr>
  </w:p>
  <w:p w14:paraId="5C83902C" w14:textId="24C9DEED" w:rsidR="00346631" w:rsidRPr="00666153" w:rsidRDefault="00346631" w:rsidP="00666153">
    <w:pPr>
      <w:pStyle w:val="Footer"/>
      <w:jc w:val="right"/>
      <w:rPr>
        <w:rFonts w:ascii="Times New Roman" w:hAnsi="Times New Roman" w:cs="Times New Roman"/>
        <w:b/>
        <w:bCs/>
        <w:color w:val="385623" w:themeColor="accent6" w:themeShade="80"/>
        <w:sz w:val="20"/>
        <w:szCs w:val="20"/>
      </w:rPr>
    </w:pPr>
    <w:r w:rsidRPr="00666153">
      <w:rPr>
        <w:rFonts w:ascii="Times New Roman" w:hAnsi="Times New Roman" w:cs="Times New Roman"/>
        <w:b/>
        <w:bCs/>
        <w:color w:val="385623" w:themeColor="accent6" w:themeShade="80"/>
        <w:sz w:val="20"/>
        <w:szCs w:val="20"/>
      </w:rPr>
      <w:t>37/</w:t>
    </w:r>
    <w:r w:rsidR="007C3E3E">
      <w:rPr>
        <w:rFonts w:ascii="Times New Roman" w:hAnsi="Times New Roman" w:cs="Times New Roman"/>
        <w:b/>
        <w:bCs/>
        <w:color w:val="385623" w:themeColor="accent6" w:themeShade="80"/>
        <w:sz w:val="20"/>
        <w:szCs w:val="20"/>
      </w:rPr>
      <w:t>71</w:t>
    </w:r>
    <w:r w:rsidRPr="00666153">
      <w:rPr>
        <w:rFonts w:ascii="Times New Roman" w:hAnsi="Times New Roman" w:cs="Times New Roman"/>
        <w:b/>
        <w:bCs/>
        <w:color w:val="385623" w:themeColor="accent6" w:themeShade="80"/>
        <w:sz w:val="20"/>
        <w:szCs w:val="20"/>
      </w:rPr>
      <w:t xml:space="preserve"> N. Mountain Blvd.</w:t>
    </w:r>
  </w:p>
  <w:p w14:paraId="3E3EC02D" w14:textId="77777777" w:rsidR="00346631" w:rsidRPr="00666153" w:rsidRDefault="00346631" w:rsidP="00666153">
    <w:pPr>
      <w:pStyle w:val="Footer"/>
      <w:jc w:val="right"/>
      <w:rPr>
        <w:rFonts w:ascii="Times New Roman" w:hAnsi="Times New Roman" w:cs="Times New Roman"/>
        <w:b/>
        <w:bCs/>
        <w:color w:val="385623" w:themeColor="accent6" w:themeShade="80"/>
        <w:sz w:val="20"/>
        <w:szCs w:val="20"/>
      </w:rPr>
    </w:pPr>
    <w:r w:rsidRPr="00666153">
      <w:rPr>
        <w:rFonts w:ascii="Times New Roman" w:hAnsi="Times New Roman" w:cs="Times New Roman"/>
        <w:b/>
        <w:bCs/>
        <w:color w:val="385623" w:themeColor="accent6" w:themeShade="80"/>
        <w:sz w:val="20"/>
        <w:szCs w:val="20"/>
      </w:rPr>
      <w:t>Mountain Top, PA 18707</w:t>
    </w:r>
  </w:p>
  <w:p w14:paraId="085F502C" w14:textId="77777777" w:rsidR="00346631" w:rsidRPr="00666153" w:rsidRDefault="00666153" w:rsidP="00666153">
    <w:pPr>
      <w:pStyle w:val="Footer"/>
      <w:tabs>
        <w:tab w:val="clear" w:pos="4680"/>
        <w:tab w:val="clear" w:pos="9360"/>
        <w:tab w:val="left" w:pos="5865"/>
      </w:tabs>
      <w:jc w:val="right"/>
      <w:rPr>
        <w:rFonts w:ascii="Times New Roman" w:hAnsi="Times New Roman" w:cs="Times New Roman"/>
        <w:b/>
        <w:bCs/>
        <w:color w:val="385623" w:themeColor="accent6" w:themeShade="80"/>
        <w:sz w:val="20"/>
        <w:szCs w:val="20"/>
      </w:rPr>
    </w:pPr>
    <w:r w:rsidRPr="00666153">
      <w:rPr>
        <w:rFonts w:ascii="Times New Roman" w:hAnsi="Times New Roman" w:cs="Times New Roman"/>
        <w:b/>
        <w:bCs/>
        <w:color w:val="385623" w:themeColor="accent6" w:themeShade="80"/>
        <w:sz w:val="20"/>
        <w:szCs w:val="20"/>
      </w:rPr>
      <w:tab/>
    </w:r>
    <w:r w:rsidRPr="00666153">
      <w:rPr>
        <w:rFonts w:ascii="Times New Roman" w:hAnsi="Times New Roman" w:cs="Times New Roman"/>
        <w:b/>
        <w:bCs/>
        <w:color w:val="385623" w:themeColor="accent6" w:themeShade="80"/>
        <w:sz w:val="20"/>
        <w:szCs w:val="20"/>
      </w:rPr>
      <w:tab/>
      <w:t xml:space="preserve">     </w:t>
    </w:r>
    <w:r w:rsidR="00346631" w:rsidRPr="00666153">
      <w:rPr>
        <w:rFonts w:ascii="Times New Roman" w:hAnsi="Times New Roman" w:cs="Times New Roman"/>
        <w:b/>
        <w:bCs/>
        <w:color w:val="385623" w:themeColor="accent6" w:themeShade="80"/>
        <w:sz w:val="20"/>
        <w:szCs w:val="20"/>
      </w:rPr>
      <w:t>Phone: (570) 261-4376</w:t>
    </w:r>
    <w:r w:rsidR="00346631" w:rsidRPr="00666153">
      <w:rPr>
        <w:rFonts w:ascii="Times New Roman" w:hAnsi="Times New Roman" w:cs="Times New Roman"/>
        <w:b/>
        <w:bCs/>
        <w:color w:val="385623" w:themeColor="accent6" w:themeShade="80"/>
        <w:sz w:val="20"/>
        <w:szCs w:val="20"/>
      </w:rPr>
      <w:tab/>
    </w:r>
  </w:p>
  <w:p w14:paraId="4B9368F2" w14:textId="77777777" w:rsidR="00346631" w:rsidRPr="00666153" w:rsidRDefault="00666153" w:rsidP="00666153">
    <w:pPr>
      <w:pStyle w:val="Footer"/>
      <w:jc w:val="right"/>
      <w:rPr>
        <w:rFonts w:ascii="Times New Roman" w:hAnsi="Times New Roman" w:cs="Times New Roman"/>
        <w:b/>
        <w:bCs/>
        <w:color w:val="385623" w:themeColor="accent6" w:themeShade="80"/>
        <w:sz w:val="20"/>
        <w:szCs w:val="20"/>
      </w:rPr>
    </w:pPr>
    <w:r w:rsidRPr="00666153">
      <w:rPr>
        <w:rFonts w:ascii="Times New Roman" w:hAnsi="Times New Roman" w:cs="Times New Roman"/>
        <w:b/>
        <w:bCs/>
        <w:noProof/>
        <w:color w:val="385623" w:themeColor="accent6" w:themeShade="80"/>
        <w:sz w:val="20"/>
        <w:szCs w:val="20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65F89CE" wp14:editId="5A366BEB">
              <wp:simplePos x="0" y="0"/>
              <wp:positionH relativeFrom="column">
                <wp:posOffset>-645795</wp:posOffset>
              </wp:positionH>
              <wp:positionV relativeFrom="paragraph">
                <wp:posOffset>158115</wp:posOffset>
              </wp:positionV>
              <wp:extent cx="2360930" cy="1404620"/>
              <wp:effectExtent l="0" t="0" r="0" b="571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D6F48E" w14:textId="77777777" w:rsidR="00666153" w:rsidRPr="00666153" w:rsidRDefault="00666153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20"/>
                              <w:szCs w:val="20"/>
                            </w:rPr>
                          </w:pPr>
                          <w:r w:rsidRPr="00666153"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20"/>
                              <w:szCs w:val="20"/>
                            </w:rPr>
                            <w:t>“Learning one step at a time…”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65F89C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left:0;text-align:left;margin-left:-50.85pt;margin-top:12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" filled="f" stroked="f">
              <v:textbox style="mso-fit-shape-to-text:t">
                <w:txbxContent>
                  <w:p w14:paraId="74D6F48E" w14:textId="77777777" w:rsidR="00666153" w:rsidRPr="00666153" w:rsidRDefault="00666153">
                    <w:pPr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20"/>
                        <w:szCs w:val="20"/>
                      </w:rPr>
                    </w:pPr>
                    <w:r w:rsidRPr="00666153"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20"/>
                        <w:szCs w:val="20"/>
                      </w:rPr>
                      <w:t>“Learning one step at a time…”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46631" w:rsidRPr="00666153">
      <w:rPr>
        <w:rFonts w:ascii="Times New Roman" w:hAnsi="Times New Roman" w:cs="Times New Roman"/>
        <w:b/>
        <w:bCs/>
        <w:color w:val="385623" w:themeColor="accent6" w:themeShade="80"/>
        <w:sz w:val="20"/>
        <w:szCs w:val="20"/>
      </w:rPr>
      <w:t>Fax: (570) 474-5565</w:t>
    </w:r>
  </w:p>
  <w:p w14:paraId="712DF842" w14:textId="77777777" w:rsidR="00346631" w:rsidRPr="00666153" w:rsidRDefault="00666153" w:rsidP="00666153">
    <w:pPr>
      <w:pStyle w:val="Footer"/>
      <w:jc w:val="right"/>
      <w:rPr>
        <w:rFonts w:ascii="Times New Roman" w:hAnsi="Times New Roman" w:cs="Times New Roman"/>
        <w:b/>
        <w:bCs/>
        <w:color w:val="385623" w:themeColor="accent6" w:themeShade="80"/>
        <w:sz w:val="20"/>
        <w:szCs w:val="20"/>
      </w:rPr>
    </w:pPr>
    <w:r w:rsidRPr="00666153">
      <w:rPr>
        <w:rFonts w:ascii="Times New Roman" w:hAnsi="Times New Roman" w:cs="Times New Roman"/>
        <w:b/>
        <w:bCs/>
        <w:color w:val="385623" w:themeColor="accent6" w:themeShade="80"/>
        <w:sz w:val="20"/>
        <w:szCs w:val="20"/>
      </w:rPr>
      <w:t>www.littlebigstepsinc.net</w:t>
    </w:r>
  </w:p>
  <w:p w14:paraId="0B99EED8" w14:textId="77777777" w:rsidR="00346631" w:rsidRPr="00666153" w:rsidRDefault="00346631">
    <w:pPr>
      <w:pStyle w:val="Footer"/>
      <w:rPr>
        <w:color w:val="385623" w:themeColor="accent6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30B46D" w14:textId="77777777" w:rsidR="007F2187" w:rsidRDefault="007F2187" w:rsidP="007C2B26">
      <w:pPr>
        <w:spacing w:after="0" w:line="240" w:lineRule="auto"/>
      </w:pPr>
      <w:r>
        <w:separator/>
      </w:r>
    </w:p>
  </w:footnote>
  <w:footnote w:type="continuationSeparator" w:id="0">
    <w:p w14:paraId="5B2B9AE5" w14:textId="77777777" w:rsidR="007F2187" w:rsidRDefault="007F2187" w:rsidP="007C2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38E77" w14:textId="77777777" w:rsidR="00946249" w:rsidRDefault="00346631" w:rsidP="00946249">
    <w:pPr>
      <w:pStyle w:val="Header"/>
      <w:rPr>
        <w:rFonts w:ascii="Ink Free" w:hAnsi="Ink Free"/>
        <w:b/>
        <w:bCs/>
        <w:sz w:val="32"/>
        <w:szCs w:val="32"/>
      </w:rPr>
    </w:pPr>
    <w:r w:rsidRPr="00946249">
      <w:rPr>
        <w:noProof/>
        <w:color w:val="385623" w:themeColor="accent6" w:themeShade="80"/>
        <w:sz w:val="24"/>
        <w:szCs w:val="24"/>
      </w:rPr>
      <w:drawing>
        <wp:anchor distT="0" distB="0" distL="114300" distR="114300" simplePos="0" relativeHeight="251658240" behindDoc="1" locked="0" layoutInCell="1" allowOverlap="1" wp14:anchorId="0253BE4D" wp14:editId="61B842C6">
          <wp:simplePos x="0" y="0"/>
          <wp:positionH relativeFrom="margin">
            <wp:posOffset>-352425</wp:posOffset>
          </wp:positionH>
          <wp:positionV relativeFrom="paragraph">
            <wp:posOffset>0</wp:posOffset>
          </wp:positionV>
          <wp:extent cx="409575" cy="546735"/>
          <wp:effectExtent l="0" t="0" r="9525" b="5715"/>
          <wp:wrapTight wrapText="bothSides">
            <wp:wrapPolygon edited="0">
              <wp:start x="0" y="0"/>
              <wp:lineTo x="0" y="21073"/>
              <wp:lineTo x="21098" y="21073"/>
              <wp:lineTo x="21098" y="0"/>
              <wp:lineTo x="0" y="0"/>
            </wp:wrapPolygon>
          </wp:wrapTight>
          <wp:docPr id="1" name="Picture 1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9575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6249">
      <w:rPr>
        <w:noProof/>
        <w:color w:val="70AD47" w:themeColor="accent6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4E693FC" wp14:editId="4CC8244E">
              <wp:simplePos x="0" y="0"/>
              <wp:positionH relativeFrom="column">
                <wp:posOffset>-876300</wp:posOffset>
              </wp:positionH>
              <wp:positionV relativeFrom="paragraph">
                <wp:posOffset>-419100</wp:posOffset>
              </wp:positionV>
              <wp:extent cx="7677150" cy="1095375"/>
              <wp:effectExtent l="0" t="0" r="0" b="952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77150" cy="109537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3800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0">
                            <a:schemeClr val="bg1"/>
                          </a:gs>
                          <a:gs pos="100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77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189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F1DB5F0" id="Rectangle 2" o:spid="_x0000_s1026" style="position:absolute;margin-left:-69pt;margin-top:-33pt;width:604.5pt;height:86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" fillcolor="white [3212]" stroked="f" strokeweight="1pt">
              <v:fill color2="#bedcaa [1465]" rotate="t" angle="135" colors="0 white;24904f #f8fbf6;50463f #d4e8c6;1 #bedcaa;1 #bedcaa" focus="100%" type="gradient"/>
            </v:rect>
          </w:pict>
        </mc:Fallback>
      </mc:AlternateContent>
    </w:r>
    <w:r w:rsidR="007C2B26" w:rsidRPr="00946249">
      <w:rPr>
        <w:rFonts w:ascii="Ink Free" w:hAnsi="Ink Free"/>
        <w:b/>
        <w:bCs/>
        <w:color w:val="385623" w:themeColor="accent6" w:themeShade="80"/>
        <w:sz w:val="36"/>
        <w:szCs w:val="36"/>
      </w:rPr>
      <w:t>Little Big Steps</w:t>
    </w:r>
    <w:r w:rsidR="007C2B26" w:rsidRPr="00946249">
      <w:rPr>
        <w:rFonts w:ascii="Ink Free" w:hAnsi="Ink Free"/>
        <w:b/>
        <w:bCs/>
        <w:sz w:val="32"/>
        <w:szCs w:val="32"/>
      </w:rPr>
      <w:t xml:space="preserve"> </w:t>
    </w:r>
  </w:p>
  <w:p w14:paraId="053D497F" w14:textId="77777777" w:rsidR="007C2B26" w:rsidRPr="00946249" w:rsidRDefault="007C2B26" w:rsidP="00346631">
    <w:pPr>
      <w:pStyle w:val="Header"/>
      <w:tabs>
        <w:tab w:val="clear" w:pos="9360"/>
        <w:tab w:val="left" w:pos="7245"/>
      </w:tabs>
      <w:rPr>
        <w:color w:val="385623" w:themeColor="accent6" w:themeShade="80"/>
        <w:sz w:val="24"/>
        <w:szCs w:val="24"/>
      </w:rPr>
    </w:pPr>
    <w:r w:rsidRPr="00946249">
      <w:rPr>
        <w:rFonts w:ascii="Ink Free" w:hAnsi="Ink Free"/>
        <w:b/>
        <w:bCs/>
        <w:color w:val="385623" w:themeColor="accent6" w:themeShade="80"/>
        <w:sz w:val="36"/>
        <w:szCs w:val="36"/>
      </w:rPr>
      <w:t>Preschool &amp; Childcare Early Learning Cente</w:t>
    </w:r>
    <w:r w:rsidRPr="00946249">
      <w:rPr>
        <w:b/>
        <w:bCs/>
        <w:color w:val="385623" w:themeColor="accent6" w:themeShade="80"/>
        <w:sz w:val="24"/>
        <w:szCs w:val="24"/>
      </w:rPr>
      <w:t>r</w:t>
    </w:r>
    <w:r w:rsidR="00346631">
      <w:rPr>
        <w:b/>
        <w:bCs/>
        <w:color w:val="385623" w:themeColor="accent6" w:themeShade="80"/>
        <w:sz w:val="24"/>
        <w:szCs w:val="24"/>
      </w:rPr>
      <w:tab/>
    </w:r>
  </w:p>
  <w:p w14:paraId="1B394496" w14:textId="77777777" w:rsidR="007C2B26" w:rsidRDefault="007C2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F076D6"/>
    <w:multiLevelType w:val="multilevel"/>
    <w:tmpl w:val="7F069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B04A77"/>
    <w:multiLevelType w:val="multilevel"/>
    <w:tmpl w:val="C8F6156C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658492">
    <w:abstractNumId w:val="0"/>
  </w:num>
  <w:num w:numId="2" w16cid:durableId="92434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979"/>
    <w:rsid w:val="00002BA5"/>
    <w:rsid w:val="00044596"/>
    <w:rsid w:val="000600C7"/>
    <w:rsid w:val="000744D2"/>
    <w:rsid w:val="00085A86"/>
    <w:rsid w:val="000C7A19"/>
    <w:rsid w:val="000D6D07"/>
    <w:rsid w:val="001A75E9"/>
    <w:rsid w:val="001B471E"/>
    <w:rsid w:val="001C7819"/>
    <w:rsid w:val="001D7410"/>
    <w:rsid w:val="002A1477"/>
    <w:rsid w:val="003125E1"/>
    <w:rsid w:val="00325138"/>
    <w:rsid w:val="0033418D"/>
    <w:rsid w:val="00346631"/>
    <w:rsid w:val="0036723E"/>
    <w:rsid w:val="003A2973"/>
    <w:rsid w:val="003B0050"/>
    <w:rsid w:val="0045168B"/>
    <w:rsid w:val="0048790D"/>
    <w:rsid w:val="004A03CC"/>
    <w:rsid w:val="004F42CB"/>
    <w:rsid w:val="005239F6"/>
    <w:rsid w:val="00530641"/>
    <w:rsid w:val="00533979"/>
    <w:rsid w:val="005373CB"/>
    <w:rsid w:val="0054369F"/>
    <w:rsid w:val="00551B62"/>
    <w:rsid w:val="00560214"/>
    <w:rsid w:val="00577937"/>
    <w:rsid w:val="005A3F2A"/>
    <w:rsid w:val="005D359D"/>
    <w:rsid w:val="005D39BA"/>
    <w:rsid w:val="005D7CD0"/>
    <w:rsid w:val="005F6FA2"/>
    <w:rsid w:val="00615275"/>
    <w:rsid w:val="00666153"/>
    <w:rsid w:val="006C1E6B"/>
    <w:rsid w:val="006E1857"/>
    <w:rsid w:val="006E21AF"/>
    <w:rsid w:val="006E4F80"/>
    <w:rsid w:val="006F5100"/>
    <w:rsid w:val="006F6CC1"/>
    <w:rsid w:val="0073418F"/>
    <w:rsid w:val="007B12B2"/>
    <w:rsid w:val="007C2B26"/>
    <w:rsid w:val="007C3E3E"/>
    <w:rsid w:val="007D6292"/>
    <w:rsid w:val="007E4CA1"/>
    <w:rsid w:val="007E71BC"/>
    <w:rsid w:val="007F2187"/>
    <w:rsid w:val="008C6290"/>
    <w:rsid w:val="009248F9"/>
    <w:rsid w:val="0093612D"/>
    <w:rsid w:val="00946249"/>
    <w:rsid w:val="00950AD0"/>
    <w:rsid w:val="0097641A"/>
    <w:rsid w:val="00985414"/>
    <w:rsid w:val="009E11A4"/>
    <w:rsid w:val="009F4077"/>
    <w:rsid w:val="009F6DC3"/>
    <w:rsid w:val="00A1130C"/>
    <w:rsid w:val="00A2225B"/>
    <w:rsid w:val="00AD5F87"/>
    <w:rsid w:val="00AD66CB"/>
    <w:rsid w:val="00AF26DF"/>
    <w:rsid w:val="00B53CCE"/>
    <w:rsid w:val="00B5577A"/>
    <w:rsid w:val="00B5710E"/>
    <w:rsid w:val="00B57CCA"/>
    <w:rsid w:val="00B91078"/>
    <w:rsid w:val="00B925EE"/>
    <w:rsid w:val="00BD3A45"/>
    <w:rsid w:val="00C506CD"/>
    <w:rsid w:val="00C96107"/>
    <w:rsid w:val="00CB59F6"/>
    <w:rsid w:val="00CC3A94"/>
    <w:rsid w:val="00CC5DBA"/>
    <w:rsid w:val="00CD2114"/>
    <w:rsid w:val="00CE6E71"/>
    <w:rsid w:val="00CF36CB"/>
    <w:rsid w:val="00D15876"/>
    <w:rsid w:val="00D31A17"/>
    <w:rsid w:val="00D52F3D"/>
    <w:rsid w:val="00D76487"/>
    <w:rsid w:val="00DA7430"/>
    <w:rsid w:val="00DE5216"/>
    <w:rsid w:val="00E1083F"/>
    <w:rsid w:val="00EC5AF7"/>
    <w:rsid w:val="00EE6A88"/>
    <w:rsid w:val="00EF42B4"/>
    <w:rsid w:val="00F110DB"/>
    <w:rsid w:val="00F40AB3"/>
    <w:rsid w:val="00F473E0"/>
    <w:rsid w:val="00F960DD"/>
    <w:rsid w:val="00FA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7D00F"/>
  <w15:chartTrackingRefBased/>
  <w15:docId w15:val="{CE8FD03F-C142-404D-8BF2-1525406B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2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B26"/>
  </w:style>
  <w:style w:type="paragraph" w:styleId="Footer">
    <w:name w:val="footer"/>
    <w:basedOn w:val="Normal"/>
    <w:link w:val="FooterChar"/>
    <w:uiPriority w:val="99"/>
    <w:unhideWhenUsed/>
    <w:rsid w:val="007C2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B26"/>
  </w:style>
  <w:style w:type="table" w:styleId="TableGrid">
    <w:name w:val="Table Grid"/>
    <w:basedOn w:val="TableNormal"/>
    <w:uiPriority w:val="39"/>
    <w:rsid w:val="00533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_7"/>
    <w:basedOn w:val="Normal"/>
    <w:rsid w:val="00CB5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8">
    <w:name w:val="font_8"/>
    <w:basedOn w:val="Normal"/>
    <w:rsid w:val="00CB5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D7C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7C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50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freepngimg.com/png/41230-school-border-picture-free-hq-imag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ttl\OneDrive\Documents\Custom%20Office%20Templates\LBS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AE058-8C82-4DC3-940A-F35B84055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LBS Letterhead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Mariangela Carannante</dc:creator>
  <cp:keywords/>
  <dc:description/>
  <cp:lastModifiedBy>Mariangela Carannante</cp:lastModifiedBy>
  <cp:revision>3</cp:revision>
  <cp:lastPrinted>2021-06-11T14:28:00Z</cp:lastPrinted>
  <dcterms:created xsi:type="dcterms:W3CDTF">2022-07-07T02:43:00Z</dcterms:created>
  <dcterms:modified xsi:type="dcterms:W3CDTF">2024-06-24T17:06:00Z</dcterms:modified>
</cp:coreProperties>
</file>